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14:paraId="02606838" w14:textId="77777777" w:rsidTr="00914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14:paraId="486FE28D" w14:textId="1880D483" w:rsidR="005C61E4" w:rsidRDefault="006924E9" w:rsidP="005C61E4">
            <w:pPr>
              <w:spacing w:after="160" w:line="312" w:lineRule="auto"/>
              <w:rPr>
                <w:noProof/>
                <w:lang w:eastAsia="en-US"/>
              </w:rPr>
            </w:pPr>
            <w:r>
              <w:rPr>
                <w:rStyle w:val="CommentReference"/>
                <w:bCs w:val="0"/>
              </w:rPr>
              <w:commentReference w:id="0"/>
            </w:r>
          </w:p>
          <w:p w14:paraId="4FD059A0" w14:textId="3C19069C" w:rsidR="003B3DBA" w:rsidRDefault="00CD4F80" w:rsidP="005C61E4">
            <w:pPr>
              <w:spacing w:after="160" w:line="312" w:lineRule="auto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71F6AE9" wp14:editId="7B55371F">
                  <wp:extent cx="4495800" cy="2305050"/>
                  <wp:effectExtent l="0" t="0" r="0" b="0"/>
                  <wp:docPr id="10" name="Picture 10" descr="C:\Users\RJCA.Conference1\Desktop\16729158_1240598905988176_895472683021785730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JCA.Conference1\Desktop\16729158_1240598905988176_8954726830217857306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638"/>
                          <a:stretch/>
                        </pic:blipFill>
                        <pic:spPr bwMode="auto">
                          <a:xfrm>
                            <a:off x="0" y="0"/>
                            <a:ext cx="44958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b/>
                <w:noProof/>
                <w:color w:val="125266" w:themeColor="accent6" w:themeShade="80"/>
                <w:szCs w:val="80"/>
                <w:lang w:eastAsia="en-US"/>
              </w:rPr>
              <w:drawing>
                <wp:anchor distT="0" distB="0" distL="114300" distR="114300" simplePos="0" relativeHeight="251669504" behindDoc="0" locked="0" layoutInCell="1" allowOverlap="1" wp14:anchorId="66B076DB" wp14:editId="0015C1EC">
                  <wp:simplePos x="0" y="0"/>
                  <wp:positionH relativeFrom="column">
                    <wp:posOffset>1304925</wp:posOffset>
                  </wp:positionH>
                  <wp:positionV relativeFrom="paragraph">
                    <wp:posOffset>318770</wp:posOffset>
                  </wp:positionV>
                  <wp:extent cx="2132536" cy="161925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08453_472316522816422_1557189689_n.jpg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536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D2CC46" w14:textId="257ABD6D" w:rsidR="00932DB8" w:rsidRDefault="00932DB8" w:rsidP="005C61E4">
            <w:pPr>
              <w:spacing w:after="160" w:line="312" w:lineRule="auto"/>
              <w:rPr>
                <w:noProof/>
                <w:lang w:eastAsia="en-US"/>
              </w:rPr>
            </w:pPr>
          </w:p>
          <w:p w14:paraId="3C2FE37D" w14:textId="1357CB7C" w:rsidR="00932DB8" w:rsidRDefault="00932DB8" w:rsidP="005C61E4">
            <w:pPr>
              <w:spacing w:after="160" w:line="312" w:lineRule="auto"/>
              <w:rPr>
                <w:noProof/>
                <w:lang w:eastAsia="en-US"/>
              </w:rPr>
            </w:pPr>
          </w:p>
          <w:p w14:paraId="143717A4" w14:textId="311B5E50" w:rsidR="00932DB8" w:rsidRDefault="00932DB8" w:rsidP="005C61E4">
            <w:pPr>
              <w:spacing w:after="160" w:line="312" w:lineRule="auto"/>
              <w:rPr>
                <w:noProof/>
                <w:lang w:eastAsia="en-US"/>
              </w:rPr>
            </w:pPr>
          </w:p>
          <w:p w14:paraId="2092B144" w14:textId="638A4D30" w:rsidR="00932DB8" w:rsidRDefault="00932DB8" w:rsidP="005C61E4">
            <w:pPr>
              <w:spacing w:after="160" w:line="312" w:lineRule="auto"/>
              <w:rPr>
                <w:noProof/>
                <w:lang w:eastAsia="en-US"/>
              </w:rPr>
            </w:pPr>
          </w:p>
          <w:p w14:paraId="36A74A81" w14:textId="77777777" w:rsidR="00932DB8" w:rsidRDefault="00932DB8" w:rsidP="005C61E4">
            <w:pPr>
              <w:spacing w:after="160" w:line="312" w:lineRule="auto"/>
              <w:rPr>
                <w:noProof/>
                <w:lang w:eastAsia="en-US"/>
              </w:rPr>
            </w:pPr>
          </w:p>
          <w:p w14:paraId="4AE217AC" w14:textId="62F077A9" w:rsidR="00932DB8" w:rsidRDefault="00932DB8" w:rsidP="005C61E4">
            <w:pPr>
              <w:spacing w:after="160" w:line="312" w:lineRule="auto"/>
              <w:rPr>
                <w:noProof/>
                <w:lang w:eastAsia="en-US"/>
              </w:rPr>
            </w:pPr>
          </w:p>
          <w:p w14:paraId="5EB2EF09" w14:textId="17E822BC" w:rsidR="00932DB8" w:rsidRDefault="00932DB8" w:rsidP="005C61E4">
            <w:pPr>
              <w:spacing w:after="160" w:line="312" w:lineRule="auto"/>
              <w:rPr>
                <w:noProof/>
                <w:lang w:eastAsia="en-US"/>
              </w:rPr>
            </w:pPr>
          </w:p>
          <w:p w14:paraId="68A6F6AD" w14:textId="77777777" w:rsidR="00E67DC4" w:rsidRPr="00AA4794" w:rsidRDefault="00E67DC4" w:rsidP="005C61E4">
            <w:pPr>
              <w:spacing w:after="160" w:line="312" w:lineRule="auto"/>
              <w:rPr>
                <w:noProof/>
                <w:lang w:eastAsia="en-US"/>
              </w:rPr>
            </w:pPr>
          </w:p>
          <w:p w14:paraId="07530D33" w14:textId="708DA44B" w:rsidR="005C61E4" w:rsidRPr="00306FE9" w:rsidRDefault="0095767D" w:rsidP="005C61E4">
            <w:pPr>
              <w:pStyle w:val="Date"/>
              <w:rPr>
                <w:rFonts w:ascii="Calibri" w:hAnsi="Calibri"/>
                <w:b/>
                <w:color w:val="125266" w:themeColor="accent6" w:themeShade="80"/>
                <w:szCs w:val="80"/>
              </w:rPr>
            </w:pPr>
            <w:r>
              <w:rPr>
                <w:rFonts w:ascii="Calibri" w:hAnsi="Calibri"/>
                <w:b/>
                <w:color w:val="125266" w:themeColor="accent6" w:themeShade="80"/>
                <w:szCs w:val="80"/>
              </w:rPr>
              <w:t>June 2nd</w:t>
            </w:r>
            <w:r w:rsidR="003E11A9" w:rsidRPr="00306FE9">
              <w:rPr>
                <w:rFonts w:ascii="Calibri" w:hAnsi="Calibri"/>
                <w:b/>
                <w:color w:val="125266" w:themeColor="accent6" w:themeShade="80"/>
                <w:szCs w:val="80"/>
              </w:rPr>
              <w:t>,</w:t>
            </w:r>
            <w:r w:rsidR="00FE7C0C">
              <w:rPr>
                <w:rFonts w:ascii="Calibri" w:hAnsi="Calibri"/>
                <w:b/>
                <w:color w:val="125266" w:themeColor="accent6" w:themeShade="80"/>
                <w:szCs w:val="80"/>
              </w:rPr>
              <w:t xml:space="preserve"> </w:t>
            </w:r>
            <w:r w:rsidR="003E11A9" w:rsidRPr="00306FE9">
              <w:rPr>
                <w:rFonts w:ascii="Calibri" w:hAnsi="Calibri"/>
                <w:b/>
                <w:color w:val="125266" w:themeColor="accent6" w:themeShade="80"/>
                <w:szCs w:val="80"/>
              </w:rPr>
              <w:t>2017</w:t>
            </w:r>
          </w:p>
          <w:p w14:paraId="3F57A748" w14:textId="20B95897" w:rsidR="00381B80" w:rsidRPr="00381B80" w:rsidRDefault="003E11A9" w:rsidP="00381B80">
            <w:pPr>
              <w:pStyle w:val="Title"/>
              <w:rPr>
                <w:rFonts w:ascii="Calibri" w:hAnsi="Calibri"/>
                <w:b/>
                <w:sz w:val="96"/>
              </w:rPr>
            </w:pPr>
            <w:r w:rsidRPr="00306FE9">
              <w:rPr>
                <w:rFonts w:ascii="Calibri" w:hAnsi="Calibri"/>
                <w:b/>
                <w:sz w:val="96"/>
              </w:rPr>
              <w:t>First Fridays!</w:t>
            </w:r>
          </w:p>
          <w:p w14:paraId="25243FA0" w14:textId="442EE124" w:rsidR="0005712C" w:rsidRPr="00932DB8" w:rsidRDefault="00932DB8" w:rsidP="0005712C">
            <w:pPr>
              <w:pStyle w:val="Heading1"/>
              <w:outlineLvl w:val="0"/>
              <w:rPr>
                <w:sz w:val="36"/>
                <w:szCs w:val="36"/>
              </w:rPr>
            </w:pPr>
            <w:r w:rsidRPr="00932DB8">
              <w:rPr>
                <w:sz w:val="36"/>
                <w:szCs w:val="36"/>
              </w:rPr>
              <w:t>Golden Thyme Café- 9:00 AM</w:t>
            </w:r>
          </w:p>
          <w:p w14:paraId="557FF5C6" w14:textId="05215F71" w:rsidR="00932DB8" w:rsidRPr="00932DB8" w:rsidRDefault="00932DB8" w:rsidP="00932DB8">
            <w:pPr>
              <w:rPr>
                <w:b/>
                <w:sz w:val="36"/>
                <w:szCs w:val="36"/>
              </w:rPr>
            </w:pPr>
            <w:r w:rsidRPr="00932DB8">
              <w:rPr>
                <w:b/>
                <w:sz w:val="36"/>
                <w:szCs w:val="36"/>
              </w:rPr>
              <w:t>Lowry Café- 12:30 PM</w:t>
            </w:r>
            <w:bookmarkStart w:id="1" w:name="_GoBack"/>
            <w:bookmarkEnd w:id="1"/>
          </w:p>
          <w:p w14:paraId="28068FC6" w14:textId="18BE0DE0" w:rsidR="00880783" w:rsidRPr="00E67DC4" w:rsidRDefault="00751F9F" w:rsidP="00AA4794">
            <w:pPr>
              <w:spacing w:after="160" w:line="312" w:lineRule="auto"/>
              <w:rPr>
                <w:rFonts w:ascii="Calibri" w:hAnsi="Calibri"/>
                <w:color w:val="4B4F56"/>
                <w:sz w:val="28"/>
                <w:szCs w:val="28"/>
                <w:lang w:val="en"/>
              </w:rPr>
            </w:pPr>
            <w:r w:rsidRPr="00306FE9">
              <w:rPr>
                <w:rFonts w:ascii="Calibri" w:hAnsi="Calibri"/>
                <w:color w:val="4B4F56"/>
                <w:sz w:val="28"/>
                <w:szCs w:val="28"/>
                <w:lang w:val="en"/>
              </w:rPr>
              <w:t>Let's come together as a community and talk about Restorative Justice, and what it means for us individually and as a collective of people working and living together. A great opportunity to have some meaningful conversations and pick the brains of your local Restorative Justice Advocates!</w:t>
            </w:r>
          </w:p>
        </w:tc>
        <w:tc>
          <w:tcPr>
            <w:tcW w:w="3420" w:type="dxa"/>
          </w:tcPr>
          <w:p w14:paraId="1EC67420" w14:textId="77777777" w:rsidR="00F6389B" w:rsidRDefault="00F6389B" w:rsidP="00F6389B">
            <w:pPr>
              <w:pStyle w:val="Heading2"/>
              <w:jc w:val="left"/>
              <w:outlineLvl w:val="1"/>
            </w:pPr>
            <w:r w:rsidRPr="003E11A9">
              <w:rPr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2CA91A1F" wp14:editId="6B82DB3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219075</wp:posOffset>
                      </wp:positionV>
                      <wp:extent cx="2257425" cy="2667000"/>
                      <wp:effectExtent l="0" t="0" r="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7425" cy="2667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B5ACA5" w14:textId="0DC37F3F" w:rsidR="00751F9F" w:rsidRPr="00751F9F" w:rsidRDefault="0095767D" w:rsidP="00751F9F">
                                  <w:pPr>
                                    <w:pStyle w:val="NoSpacing"/>
                                    <w:rPr>
                                      <w:rFonts w:ascii="Calibri" w:hAnsi="Calibr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9:00 AM- 10:00 AM</w:t>
                                  </w:r>
                                </w:p>
                                <w:p w14:paraId="27E74178" w14:textId="6F4120D1" w:rsidR="00751F9F" w:rsidRDefault="0095767D" w:rsidP="00751F9F">
                                  <w:pPr>
                                    <w:pStyle w:val="NoSpacing"/>
                                    <w:rPr>
                                      <w:rStyle w:val="xbe"/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:lang w:val="en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Golden Thyme</w:t>
                                  </w:r>
                                  <w:r w:rsidR="00705C67" w:rsidRPr="00705C67">
                                    <w:rPr>
                                      <w:rStyle w:val="xbe"/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:lang w:val="e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xbe"/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:lang w:val="en"/>
                                    </w:rPr>
                                    <w:t>Cafe</w:t>
                                  </w:r>
                                </w:p>
                                <w:p w14:paraId="1C322CFD" w14:textId="7F58D02C" w:rsidR="0095767D" w:rsidRDefault="0095767D" w:rsidP="00751F9F">
                                  <w:pPr>
                                    <w:pStyle w:val="NoSpacing"/>
                                    <w:rPr>
                                      <w:rStyle w:val="xbe"/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:lang w:val="en"/>
                                    </w:rPr>
                                  </w:pPr>
                                  <w:r>
                                    <w:rPr>
                                      <w:rStyle w:val="xbe"/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:lang w:val="en"/>
                                    </w:rPr>
                                    <w:t xml:space="preserve">921 Selby Ave.  </w:t>
                                  </w:r>
                                </w:p>
                                <w:p w14:paraId="5D28BFF4" w14:textId="19ED95AA" w:rsidR="0095767D" w:rsidRDefault="0095767D" w:rsidP="00751F9F">
                                  <w:pPr>
                                    <w:pStyle w:val="NoSpacing"/>
                                    <w:rPr>
                                      <w:rStyle w:val="xbe"/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:lang w:val="en"/>
                                    </w:rPr>
                                  </w:pPr>
                                  <w:r>
                                    <w:rPr>
                                      <w:rStyle w:val="xbe"/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:lang w:val="en"/>
                                    </w:rPr>
                                    <w:t>St. Paul, MN 55104</w:t>
                                  </w:r>
                                </w:p>
                                <w:p w14:paraId="162181B0" w14:textId="77777777" w:rsidR="0095767D" w:rsidRDefault="0095767D" w:rsidP="00751F9F">
                                  <w:pPr>
                                    <w:pStyle w:val="NoSpacing"/>
                                    <w:rPr>
                                      <w:rStyle w:val="xbe"/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:lang w:val="en"/>
                                    </w:rPr>
                                  </w:pPr>
                                </w:p>
                                <w:p w14:paraId="1E78FE34" w14:textId="77777777" w:rsidR="0095767D" w:rsidRDefault="0095767D" w:rsidP="00751F9F">
                                  <w:pPr>
                                    <w:pStyle w:val="NoSpacing"/>
                                    <w:rPr>
                                      <w:rStyle w:val="xbe"/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:lang w:val="en"/>
                                    </w:rPr>
                                  </w:pPr>
                                </w:p>
                                <w:p w14:paraId="22BCCC63" w14:textId="689462FA" w:rsidR="0095767D" w:rsidRPr="0095767D" w:rsidRDefault="0095767D" w:rsidP="00751F9F">
                                  <w:pPr>
                                    <w:pStyle w:val="NoSpacing"/>
                                    <w:rPr>
                                      <w:rFonts w:ascii="Calibri" w:hAnsi="Calibri"/>
                                      <w:b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95767D">
                                    <w:rPr>
                                      <w:rFonts w:ascii="Calibri" w:hAnsi="Calibri"/>
                                      <w:b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12:30 PM- 1:30 PM</w:t>
                                  </w:r>
                                </w:p>
                                <w:p w14:paraId="3FF9ADFC" w14:textId="61F39FE8" w:rsidR="0095767D" w:rsidRDefault="0095767D" w:rsidP="00751F9F">
                                  <w:pPr>
                                    <w:pStyle w:val="NoSpacing"/>
                                    <w:rPr>
                                      <w:rFonts w:ascii="Calibri" w:hAnsi="Calibri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95767D">
                                    <w:rPr>
                                      <w:rFonts w:ascii="Calibri" w:hAnsi="Calibri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Lowry Café</w:t>
                                  </w:r>
                                </w:p>
                                <w:p w14:paraId="1C102A3B" w14:textId="0E49A9B7" w:rsidR="0095767D" w:rsidRDefault="0095767D" w:rsidP="00751F9F">
                                  <w:pPr>
                                    <w:pStyle w:val="NoSpacing"/>
                                    <w:rPr>
                                      <w:rFonts w:ascii="Calibri" w:hAnsi="Calibr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932DB8">
                                    <w:rPr>
                                      <w:rFonts w:ascii="Calibri" w:hAnsi="Calibr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2207 </w:t>
                                  </w:r>
                                  <w:r w:rsidR="00932DB8" w:rsidRPr="00932DB8">
                                    <w:rPr>
                                      <w:rFonts w:ascii="Calibri" w:hAnsi="Calibr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Lowry Ave. N.</w:t>
                                  </w:r>
                                </w:p>
                                <w:p w14:paraId="2EA5F8CD" w14:textId="21514420" w:rsidR="00932DB8" w:rsidRPr="00932DB8" w:rsidRDefault="00932DB8" w:rsidP="00751F9F">
                                  <w:pPr>
                                    <w:pStyle w:val="NoSpacing"/>
                                    <w:rPr>
                                      <w:rFonts w:ascii="Calibri" w:hAnsi="Calibr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Minneapolis, MN 55411</w:t>
                                  </w:r>
                                </w:p>
                                <w:p w14:paraId="2C2B257B" w14:textId="77777777" w:rsidR="00932DB8" w:rsidRPr="0095767D" w:rsidRDefault="00932DB8" w:rsidP="00751F9F">
                                  <w:pPr>
                                    <w:pStyle w:val="NoSpacing"/>
                                    <w:rPr>
                                      <w:rFonts w:ascii="Calibri" w:hAnsi="Calibri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FA60722" w14:textId="77777777" w:rsidR="0095767D" w:rsidRPr="00F6389B" w:rsidRDefault="0095767D" w:rsidP="00751F9F">
                                  <w:pPr>
                                    <w:pStyle w:val="NoSpacing"/>
                                    <w:rPr>
                                      <w:rFonts w:ascii="Calibri" w:hAnsi="Calibr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DC75C67" w14:textId="77777777" w:rsidR="00751F9F" w:rsidRDefault="00751F9F" w:rsidP="00751F9F">
                                  <w:pPr>
                                    <w:pStyle w:val="NoSpacing"/>
                                  </w:pPr>
                                </w:p>
                                <w:p w14:paraId="1430C405" w14:textId="77777777" w:rsidR="00751F9F" w:rsidRPr="00751F9F" w:rsidRDefault="00751F9F" w:rsidP="00751F9F">
                                  <w:pPr>
                                    <w:pStyle w:val="NoSpacing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A91A1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0;margin-top:17.25pt;width:177.75pt;height:21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" filled="f" stroked="f">
                      <v:textbox>
                        <w:txbxContent>
                          <w:p w14:paraId="4AB5ACA5" w14:textId="0DC37F3F" w:rsidR="00751F9F" w:rsidRPr="00751F9F" w:rsidRDefault="0095767D" w:rsidP="00751F9F">
                            <w:pPr>
                              <w:pStyle w:val="NoSpacing"/>
                              <w:rPr>
                                <w:rFonts w:ascii="Calibri" w:hAnsi="Calibr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9:00 AM- 10:00 AM</w:t>
                            </w:r>
                          </w:p>
                          <w:p w14:paraId="27E74178" w14:textId="6F4120D1" w:rsidR="00751F9F" w:rsidRDefault="0095767D" w:rsidP="00751F9F">
                            <w:pPr>
                              <w:pStyle w:val="NoSpacing"/>
                              <w:rPr>
                                <w:rStyle w:val="xbe"/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36"/>
                                <w:szCs w:val="36"/>
                              </w:rPr>
                              <w:t>Golden Thyme</w:t>
                            </w:r>
                            <w:r w:rsidR="00705C67" w:rsidRPr="00705C67">
                              <w:rPr>
                                <w:rStyle w:val="xbe"/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xbe"/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lang w:val="en"/>
                              </w:rPr>
                              <w:t>Cafe</w:t>
                            </w:r>
                          </w:p>
                          <w:p w14:paraId="1C322CFD" w14:textId="7F58D02C" w:rsidR="0095767D" w:rsidRDefault="0095767D" w:rsidP="00751F9F">
                            <w:pPr>
                              <w:pStyle w:val="NoSpacing"/>
                              <w:rPr>
                                <w:rStyle w:val="xbe"/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Style w:val="xbe"/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lang w:val="en"/>
                              </w:rPr>
                              <w:t xml:space="preserve">921 Selby Ave.  </w:t>
                            </w:r>
                          </w:p>
                          <w:p w14:paraId="5D28BFF4" w14:textId="19ED95AA" w:rsidR="0095767D" w:rsidRDefault="0095767D" w:rsidP="00751F9F">
                            <w:pPr>
                              <w:pStyle w:val="NoSpacing"/>
                              <w:rPr>
                                <w:rStyle w:val="xbe"/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Style w:val="xbe"/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lang w:val="en"/>
                              </w:rPr>
                              <w:t>St. Paul, MN 55104</w:t>
                            </w:r>
                          </w:p>
                          <w:p w14:paraId="162181B0" w14:textId="77777777" w:rsidR="0095767D" w:rsidRDefault="0095767D" w:rsidP="00751F9F">
                            <w:pPr>
                              <w:pStyle w:val="NoSpacing"/>
                              <w:rPr>
                                <w:rStyle w:val="xbe"/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14:paraId="1E78FE34" w14:textId="77777777" w:rsidR="0095767D" w:rsidRDefault="0095767D" w:rsidP="00751F9F">
                            <w:pPr>
                              <w:pStyle w:val="NoSpacing"/>
                              <w:rPr>
                                <w:rStyle w:val="xbe"/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14:paraId="22BCCC63" w14:textId="689462FA" w:rsidR="0095767D" w:rsidRPr="0095767D" w:rsidRDefault="0095767D" w:rsidP="00751F9F">
                            <w:pPr>
                              <w:pStyle w:val="NoSpacing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5767D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12:30 PM- 1:30 PM</w:t>
                            </w:r>
                          </w:p>
                          <w:p w14:paraId="3FF9ADFC" w14:textId="61F39FE8" w:rsidR="0095767D" w:rsidRDefault="0095767D" w:rsidP="00751F9F">
                            <w:pPr>
                              <w:pStyle w:val="NoSpacing"/>
                              <w:rPr>
                                <w:rFonts w:ascii="Calibri" w:hAnsi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5767D">
                              <w:rPr>
                                <w:rFonts w:ascii="Calibri" w:hAnsi="Calibri"/>
                                <w:color w:val="FFFFFF" w:themeColor="background1"/>
                                <w:sz w:val="36"/>
                                <w:szCs w:val="36"/>
                              </w:rPr>
                              <w:t>Lowry Café</w:t>
                            </w:r>
                          </w:p>
                          <w:p w14:paraId="1C102A3B" w14:textId="0E49A9B7" w:rsidR="0095767D" w:rsidRDefault="0095767D" w:rsidP="00751F9F">
                            <w:pPr>
                              <w:pStyle w:val="NoSpacing"/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32DB8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2207 </w:t>
                            </w:r>
                            <w:r w:rsidR="00932DB8" w:rsidRPr="00932DB8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Lowry Ave. N.</w:t>
                            </w:r>
                          </w:p>
                          <w:p w14:paraId="2EA5F8CD" w14:textId="21514420" w:rsidR="00932DB8" w:rsidRPr="00932DB8" w:rsidRDefault="00932DB8" w:rsidP="00751F9F">
                            <w:pPr>
                              <w:pStyle w:val="NoSpacing"/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Minneapolis, MN 55411</w:t>
                            </w:r>
                          </w:p>
                          <w:p w14:paraId="2C2B257B" w14:textId="77777777" w:rsidR="00932DB8" w:rsidRPr="0095767D" w:rsidRDefault="00932DB8" w:rsidP="00751F9F">
                            <w:pPr>
                              <w:pStyle w:val="NoSpacing"/>
                              <w:rPr>
                                <w:rFonts w:ascii="Calibri" w:hAnsi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1FA60722" w14:textId="77777777" w:rsidR="0095767D" w:rsidRPr="00F6389B" w:rsidRDefault="0095767D" w:rsidP="00751F9F">
                            <w:pPr>
                              <w:pStyle w:val="NoSpacing"/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DC75C67" w14:textId="77777777" w:rsidR="00751F9F" w:rsidRDefault="00751F9F" w:rsidP="00751F9F">
                            <w:pPr>
                              <w:pStyle w:val="NoSpacing"/>
                            </w:pPr>
                          </w:p>
                          <w:p w14:paraId="1430C405" w14:textId="77777777" w:rsidR="00751F9F" w:rsidRPr="00751F9F" w:rsidRDefault="00751F9F" w:rsidP="00751F9F">
                            <w:pPr>
                              <w:pStyle w:val="NoSpacing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E61B742" w14:textId="77777777" w:rsidR="00F6389B" w:rsidRDefault="00F6389B" w:rsidP="00F6389B">
            <w:pPr>
              <w:pStyle w:val="Heading2"/>
              <w:jc w:val="left"/>
              <w:outlineLvl w:val="1"/>
            </w:pPr>
          </w:p>
          <w:p w14:paraId="45C02B54" w14:textId="73F5D18B" w:rsidR="00F6389B" w:rsidRDefault="00F6389B" w:rsidP="00F6389B">
            <w:pPr>
              <w:pStyle w:val="Heading2"/>
              <w:jc w:val="left"/>
              <w:outlineLvl w:val="1"/>
            </w:pPr>
          </w:p>
          <w:p w14:paraId="784B12E0" w14:textId="40170011" w:rsidR="00F6389B" w:rsidRDefault="00F6389B" w:rsidP="00F6389B">
            <w:pPr>
              <w:pStyle w:val="Heading2"/>
              <w:jc w:val="left"/>
              <w:outlineLvl w:val="1"/>
            </w:pPr>
          </w:p>
          <w:p w14:paraId="732001A6" w14:textId="2C5E591D" w:rsidR="00F6389B" w:rsidRDefault="00F6389B" w:rsidP="00F6389B">
            <w:pPr>
              <w:pStyle w:val="Heading2"/>
              <w:jc w:val="left"/>
              <w:outlineLvl w:val="1"/>
            </w:pPr>
          </w:p>
          <w:p w14:paraId="2DEC3B43" w14:textId="1B1AEEAC" w:rsidR="00751F9F" w:rsidRDefault="00751F9F" w:rsidP="00F6389B">
            <w:pPr>
              <w:pStyle w:val="Heading2"/>
              <w:jc w:val="left"/>
              <w:outlineLvl w:val="1"/>
            </w:pPr>
          </w:p>
          <w:p w14:paraId="5AAA39DA" w14:textId="734303AA" w:rsidR="00163EF1" w:rsidRDefault="0095767D" w:rsidP="00F6389B">
            <w:pPr>
              <w:pStyle w:val="Heading2"/>
              <w:jc w:val="left"/>
              <w:outlineLvl w:val="1"/>
            </w:pPr>
            <w:r w:rsidRPr="003E11A9">
              <w:rPr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543D3B19" wp14:editId="62CA80FE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15240</wp:posOffset>
                      </wp:positionV>
                      <wp:extent cx="2009775" cy="1465580"/>
                      <wp:effectExtent l="0" t="0" r="0" b="127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9775" cy="1465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DB01C8" w14:textId="54F3A4B9" w:rsidR="00163EF1" w:rsidRPr="00163EF1" w:rsidRDefault="00CD4F80" w:rsidP="00163EF1">
                                  <w:pPr>
                                    <w:pStyle w:val="NoSpacing"/>
                                    <w:rPr>
                                      <w:rFonts w:ascii="Calibri" w:hAnsi="Calibri"/>
                                      <w:b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July 7th</w:t>
                                  </w:r>
                                  <w:r w:rsidR="00163EF1" w:rsidRPr="00163EF1">
                                    <w:rPr>
                                      <w:rFonts w:ascii="Calibri" w:hAnsi="Calibri"/>
                                      <w:b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, 2017</w:t>
                                  </w:r>
                                </w:p>
                                <w:p w14:paraId="5CE032F1" w14:textId="77777777" w:rsidR="00163EF1" w:rsidRDefault="00163EF1" w:rsidP="00163EF1">
                                  <w:pPr>
                                    <w:pStyle w:val="NoSpacing"/>
                                    <w:rPr>
                                      <w:rFonts w:ascii="Calibri" w:hAnsi="Calibri"/>
                                      <w:b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First Friday </w:t>
                                  </w:r>
                                </w:p>
                                <w:p w14:paraId="200F26DD" w14:textId="77777777" w:rsidR="00163EF1" w:rsidRPr="00163EF1" w:rsidRDefault="00163EF1" w:rsidP="00163EF1">
                                  <w:pPr>
                                    <w:pStyle w:val="NoSpacing"/>
                                    <w:rPr>
                                      <w:rFonts w:ascii="Calibri" w:hAnsi="Calibri"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</w:pPr>
                                  <w:r w:rsidRPr="00163EF1">
                                    <w:rPr>
                                      <w:rFonts w:ascii="Calibri" w:hAnsi="Calibri"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  <w:t>Coming Soon</w:t>
                                  </w:r>
                                </w:p>
                                <w:p w14:paraId="0052A190" w14:textId="77777777" w:rsidR="00163EF1" w:rsidRPr="00163EF1" w:rsidRDefault="00163EF1" w:rsidP="00163EF1">
                                  <w:pPr>
                                    <w:pStyle w:val="NoSpacing"/>
                                    <w:rPr>
                                      <w:rFonts w:ascii="Calibri" w:hAnsi="Calibri"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</w:pPr>
                                  <w:r w:rsidRPr="00163EF1">
                                    <w:rPr>
                                      <w:rFonts w:ascii="Calibri" w:hAnsi="Calibri"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  <w:t>TBD Location &amp; Time</w:t>
                                  </w:r>
                                </w:p>
                                <w:p w14:paraId="7D0CCA68" w14:textId="77777777" w:rsidR="00163EF1" w:rsidRDefault="00163EF1" w:rsidP="00163EF1">
                                  <w:pPr>
                                    <w:pStyle w:val="NoSpacing"/>
                                  </w:pPr>
                                </w:p>
                                <w:p w14:paraId="6EBDE15B" w14:textId="77777777" w:rsidR="00163EF1" w:rsidRDefault="00163EF1" w:rsidP="00163EF1">
                                  <w:pPr>
                                    <w:pStyle w:val="NoSpacing"/>
                                  </w:pPr>
                                </w:p>
                                <w:p w14:paraId="057B45BD" w14:textId="77777777" w:rsidR="00163EF1" w:rsidRDefault="00163EF1" w:rsidP="00163EF1">
                                  <w:pPr>
                                    <w:pStyle w:val="NoSpacing"/>
                                  </w:pPr>
                                </w:p>
                                <w:p w14:paraId="652F29DE" w14:textId="77777777" w:rsidR="00163EF1" w:rsidRPr="00751F9F" w:rsidRDefault="00163EF1" w:rsidP="00163EF1">
                                  <w:pPr>
                                    <w:pStyle w:val="NoSpacing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D3B19" id="_x0000_s1027" type="#_x0000_t202" style="position:absolute;left:0;text-align:left;margin-left:3.75pt;margin-top:1.2pt;width:158.25pt;height:115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" filled="f" stroked="f">
                      <v:textbox>
                        <w:txbxContent>
                          <w:p w14:paraId="30DB01C8" w14:textId="54F3A4B9" w:rsidR="00163EF1" w:rsidRPr="00163EF1" w:rsidRDefault="00CD4F80" w:rsidP="00163EF1">
                            <w:pPr>
                              <w:pStyle w:val="NoSpacing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July 7th</w:t>
                            </w:r>
                            <w:r w:rsidR="00163EF1" w:rsidRPr="00163EF1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, 2017</w:t>
                            </w:r>
                          </w:p>
                          <w:p w14:paraId="5CE032F1" w14:textId="77777777" w:rsidR="00163EF1" w:rsidRDefault="00163EF1" w:rsidP="00163EF1">
                            <w:pPr>
                              <w:pStyle w:val="NoSpacing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First Friday </w:t>
                            </w:r>
                          </w:p>
                          <w:p w14:paraId="200F26DD" w14:textId="77777777" w:rsidR="00163EF1" w:rsidRPr="00163EF1" w:rsidRDefault="00163EF1" w:rsidP="00163EF1">
                            <w:pPr>
                              <w:pStyle w:val="NoSpacing"/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163EF1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36"/>
                              </w:rPr>
                              <w:t>Coming Soon</w:t>
                            </w:r>
                          </w:p>
                          <w:p w14:paraId="0052A190" w14:textId="77777777" w:rsidR="00163EF1" w:rsidRPr="00163EF1" w:rsidRDefault="00163EF1" w:rsidP="00163EF1">
                            <w:pPr>
                              <w:pStyle w:val="NoSpacing"/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163EF1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36"/>
                              </w:rPr>
                              <w:t>TBD Location &amp; Time</w:t>
                            </w:r>
                          </w:p>
                          <w:p w14:paraId="7D0CCA68" w14:textId="77777777" w:rsidR="00163EF1" w:rsidRDefault="00163EF1" w:rsidP="00163EF1">
                            <w:pPr>
                              <w:pStyle w:val="NoSpacing"/>
                            </w:pPr>
                          </w:p>
                          <w:p w14:paraId="6EBDE15B" w14:textId="77777777" w:rsidR="00163EF1" w:rsidRDefault="00163EF1" w:rsidP="00163EF1">
                            <w:pPr>
                              <w:pStyle w:val="NoSpacing"/>
                            </w:pPr>
                          </w:p>
                          <w:p w14:paraId="057B45BD" w14:textId="77777777" w:rsidR="00163EF1" w:rsidRDefault="00163EF1" w:rsidP="00163EF1">
                            <w:pPr>
                              <w:pStyle w:val="NoSpacing"/>
                            </w:pPr>
                          </w:p>
                          <w:p w14:paraId="652F29DE" w14:textId="77777777" w:rsidR="00163EF1" w:rsidRPr="00751F9F" w:rsidRDefault="00163EF1" w:rsidP="00163EF1">
                            <w:pPr>
                              <w:pStyle w:val="NoSpacing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7A4918" w14:textId="77777777" w:rsidR="00163EF1" w:rsidRDefault="00163EF1" w:rsidP="00F6389B">
            <w:pPr>
              <w:pStyle w:val="Heading2"/>
              <w:jc w:val="left"/>
              <w:outlineLvl w:val="1"/>
            </w:pPr>
          </w:p>
          <w:p w14:paraId="215302F3" w14:textId="77777777" w:rsidR="00163EF1" w:rsidRPr="00AA4794" w:rsidRDefault="00163EF1" w:rsidP="00F6389B">
            <w:pPr>
              <w:pStyle w:val="Heading2"/>
              <w:jc w:val="left"/>
              <w:outlineLvl w:val="1"/>
            </w:pPr>
          </w:p>
          <w:p w14:paraId="08A4E6F8" w14:textId="77777777" w:rsidR="005C61E4" w:rsidRPr="00AA4794" w:rsidRDefault="00751F9F" w:rsidP="00306FE9">
            <w:pPr>
              <w:pStyle w:val="ContactInfo"/>
              <w:shd w:val="clear" w:color="auto" w:fill="8F2121"/>
              <w:spacing w:line="312" w:lineRule="auto"/>
              <w:ind w:left="0"/>
            </w:pPr>
            <w:r w:rsidRPr="00F6389B">
              <w:rPr>
                <w:rFonts w:ascii="Calibri" w:hAnsi="Calibri"/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463FAAA" wp14:editId="4A942D6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809171</wp:posOffset>
                      </wp:positionV>
                      <wp:extent cx="2171700" cy="1900052"/>
                      <wp:effectExtent l="0" t="0" r="0" b="508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190005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C2F705" w14:textId="77777777" w:rsidR="00306FE9" w:rsidRPr="00306FE9" w:rsidRDefault="00306FE9" w:rsidP="003E11A9">
                                  <w:pPr>
                                    <w:pStyle w:val="NoSpacing"/>
                                    <w:rPr>
                                      <w:rFonts w:ascii="Calibri" w:hAnsi="Calibri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 w:rsidRPr="00306FE9">
                                    <w:rPr>
                                      <w:rFonts w:ascii="Calibri" w:hAnsi="Calibri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 xml:space="preserve">101 East Grant Street </w:t>
                                  </w:r>
                                </w:p>
                                <w:p w14:paraId="088B59FB" w14:textId="77777777" w:rsidR="00306FE9" w:rsidRPr="00306FE9" w:rsidRDefault="00306FE9" w:rsidP="003E11A9">
                                  <w:pPr>
                                    <w:pStyle w:val="NoSpacing"/>
                                    <w:rPr>
                                      <w:rFonts w:ascii="Calibri" w:hAnsi="Calibri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Minneapolis, MN 55403</w:t>
                                  </w:r>
                                </w:p>
                                <w:p w14:paraId="65079985" w14:textId="77777777" w:rsidR="00306FE9" w:rsidRDefault="00306FE9" w:rsidP="003E11A9">
                                  <w:pPr>
                                    <w:pStyle w:val="NoSpacing"/>
                                    <w:rPr>
                                      <w:rFonts w:ascii="Calibri" w:hAnsi="Calibri"/>
                                      <w:color w:val="FFFFFF" w:themeColor="background1"/>
                                    </w:rPr>
                                  </w:pPr>
                                </w:p>
                                <w:p w14:paraId="6F996B04" w14:textId="77777777" w:rsidR="003E11A9" w:rsidRPr="00F6389B" w:rsidRDefault="003E11A9" w:rsidP="003E11A9">
                                  <w:pPr>
                                    <w:pStyle w:val="NoSpacing"/>
                                    <w:rPr>
                                      <w:rFonts w:ascii="Calibri" w:hAnsi="Calibri"/>
                                      <w:color w:val="FFFFFF" w:themeColor="background1"/>
                                    </w:rPr>
                                  </w:pPr>
                                  <w:r w:rsidRPr="00F6389B">
                                    <w:rPr>
                                      <w:rFonts w:ascii="Calibri" w:hAnsi="Calibri"/>
                                      <w:color w:val="FFFFFF" w:themeColor="background1"/>
                                    </w:rPr>
                                    <w:t>Phone: 612.746.0787</w:t>
                                  </w:r>
                                </w:p>
                                <w:p w14:paraId="6BAB6147" w14:textId="77777777" w:rsidR="003E11A9" w:rsidRPr="00F6389B" w:rsidRDefault="003E11A9" w:rsidP="003E11A9">
                                  <w:pPr>
                                    <w:pStyle w:val="NoSpacing"/>
                                    <w:rPr>
                                      <w:rFonts w:ascii="Calibri" w:hAnsi="Calibri"/>
                                      <w:color w:val="FFFFFF" w:themeColor="background1"/>
                                    </w:rPr>
                                  </w:pPr>
                                  <w:r w:rsidRPr="00F6389B">
                                    <w:rPr>
                                      <w:rFonts w:ascii="Calibri" w:hAnsi="Calibri"/>
                                      <w:color w:val="FFFFFF" w:themeColor="background1"/>
                                    </w:rPr>
                                    <w:t>Fax: 612.746.0789</w:t>
                                  </w:r>
                                </w:p>
                                <w:p w14:paraId="28BFBF21" w14:textId="77777777" w:rsidR="003E11A9" w:rsidRPr="00F6389B" w:rsidRDefault="003E11A9" w:rsidP="003E11A9">
                                  <w:pPr>
                                    <w:pStyle w:val="NoSpacing"/>
                                    <w:rPr>
                                      <w:rFonts w:ascii="Calibri" w:hAnsi="Calibri"/>
                                      <w:color w:val="FFFFFF" w:themeColor="background1"/>
                                    </w:rPr>
                                  </w:pPr>
                                  <w:r w:rsidRPr="00F6389B">
                                    <w:rPr>
                                      <w:rFonts w:ascii="Calibri" w:hAnsi="Calibri"/>
                                      <w:color w:val="FFFFFF" w:themeColor="background1"/>
                                    </w:rPr>
                                    <w:t>Email: info@rjca-inc.org</w:t>
                                  </w:r>
                                </w:p>
                                <w:p w14:paraId="5F1422D6" w14:textId="77777777" w:rsidR="003E11A9" w:rsidRPr="00F6389B" w:rsidRDefault="003E11A9" w:rsidP="003E11A9">
                                  <w:pPr>
                                    <w:pStyle w:val="NoSpacing"/>
                                    <w:rPr>
                                      <w:rFonts w:ascii="Calibri" w:hAnsi="Calibri"/>
                                      <w:color w:val="FFFFFF" w:themeColor="background1"/>
                                    </w:rPr>
                                  </w:pPr>
                                  <w:r w:rsidRPr="00F6389B">
                                    <w:rPr>
                                      <w:rFonts w:ascii="Calibri" w:hAnsi="Calibri"/>
                                      <w:color w:val="FFFFFF" w:themeColor="background1"/>
                                    </w:rPr>
                                    <w:t>www.rjca-inc.org</w:t>
                                  </w:r>
                                </w:p>
                                <w:p w14:paraId="22896162" w14:textId="77777777" w:rsidR="003E11A9" w:rsidRPr="00F6389B" w:rsidRDefault="003E11A9" w:rsidP="003E11A9">
                                  <w:pPr>
                                    <w:rPr>
                                      <w:rFonts w:ascii="Calibri" w:hAnsi="Calibri"/>
                                      <w:color w:val="FFFFFF" w:themeColor="background1"/>
                                    </w:rPr>
                                  </w:pPr>
                                  <w:r w:rsidRPr="00F6389B">
                                    <w:rPr>
                                      <w:rFonts w:ascii="Calibri" w:hAnsi="Calibri"/>
                                      <w:color w:val="FFFFFF" w:themeColor="background1"/>
                                    </w:rPr>
                                    <w:t>www.facebook.com/rjcamn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3FAAA" id="_x0000_s1029" type="#_x0000_t202" style="position:absolute;left:0;text-align:left;margin-left:-.1pt;margin-top:63.7pt;width:171pt;height:149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" filled="f" stroked="f">
                      <v:textbox>
                        <w:txbxContent>
                          <w:p w14:paraId="2EC2F705" w14:textId="77777777" w:rsidR="00306FE9" w:rsidRPr="00306FE9" w:rsidRDefault="00306FE9" w:rsidP="003E11A9">
                            <w:pPr>
                              <w:pStyle w:val="NoSpacing"/>
                              <w:rPr>
                                <w:rFonts w:ascii="Calibri" w:hAnsi="Calibr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306FE9">
                              <w:rPr>
                                <w:rFonts w:ascii="Calibri" w:hAnsi="Calibri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101 East Grant Street </w:t>
                            </w:r>
                          </w:p>
                          <w:p w14:paraId="088B59FB" w14:textId="77777777" w:rsidR="00306FE9" w:rsidRPr="00306FE9" w:rsidRDefault="00306FE9" w:rsidP="003E11A9">
                            <w:pPr>
                              <w:pStyle w:val="NoSpacing"/>
                              <w:rPr>
                                <w:rFonts w:ascii="Calibri" w:hAnsi="Calibr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26"/>
                                <w:szCs w:val="26"/>
                              </w:rPr>
                              <w:t>Minneapolis, MN 55403</w:t>
                            </w:r>
                          </w:p>
                          <w:p w14:paraId="65079985" w14:textId="77777777" w:rsidR="00306FE9" w:rsidRDefault="00306FE9" w:rsidP="003E11A9">
                            <w:pPr>
                              <w:pStyle w:val="NoSpacing"/>
                              <w:rPr>
                                <w:rFonts w:ascii="Calibri" w:hAnsi="Calibri"/>
                                <w:color w:val="FFFFFF" w:themeColor="background1"/>
                              </w:rPr>
                            </w:pPr>
                          </w:p>
                          <w:p w14:paraId="6F996B04" w14:textId="77777777" w:rsidR="003E11A9" w:rsidRPr="00F6389B" w:rsidRDefault="003E11A9" w:rsidP="003E11A9">
                            <w:pPr>
                              <w:pStyle w:val="NoSpacing"/>
                              <w:rPr>
                                <w:rFonts w:ascii="Calibri" w:hAnsi="Calibri"/>
                                <w:color w:val="FFFFFF" w:themeColor="background1"/>
                              </w:rPr>
                            </w:pPr>
                            <w:r w:rsidRPr="00F6389B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Phone: 612.746.0787</w:t>
                            </w:r>
                          </w:p>
                          <w:p w14:paraId="6BAB6147" w14:textId="77777777" w:rsidR="003E11A9" w:rsidRPr="00F6389B" w:rsidRDefault="003E11A9" w:rsidP="003E11A9">
                            <w:pPr>
                              <w:pStyle w:val="NoSpacing"/>
                              <w:rPr>
                                <w:rFonts w:ascii="Calibri" w:hAnsi="Calibri"/>
                                <w:color w:val="FFFFFF" w:themeColor="background1"/>
                              </w:rPr>
                            </w:pPr>
                            <w:r w:rsidRPr="00F6389B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Fax: 612.746.0789</w:t>
                            </w:r>
                          </w:p>
                          <w:p w14:paraId="28BFBF21" w14:textId="77777777" w:rsidR="003E11A9" w:rsidRPr="00F6389B" w:rsidRDefault="003E11A9" w:rsidP="003E11A9">
                            <w:pPr>
                              <w:pStyle w:val="NoSpacing"/>
                              <w:rPr>
                                <w:rFonts w:ascii="Calibri" w:hAnsi="Calibri"/>
                                <w:color w:val="FFFFFF" w:themeColor="background1"/>
                              </w:rPr>
                            </w:pPr>
                            <w:r w:rsidRPr="00F6389B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Email: info@rjca-inc.org</w:t>
                            </w:r>
                          </w:p>
                          <w:p w14:paraId="5F1422D6" w14:textId="77777777" w:rsidR="003E11A9" w:rsidRPr="00F6389B" w:rsidRDefault="003E11A9" w:rsidP="003E11A9">
                            <w:pPr>
                              <w:pStyle w:val="NoSpacing"/>
                              <w:rPr>
                                <w:rFonts w:ascii="Calibri" w:hAnsi="Calibri"/>
                                <w:color w:val="FFFFFF" w:themeColor="background1"/>
                              </w:rPr>
                            </w:pPr>
                            <w:r w:rsidRPr="00F6389B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www.rjca-inc.org</w:t>
                            </w:r>
                          </w:p>
                          <w:p w14:paraId="22896162" w14:textId="77777777" w:rsidR="003E11A9" w:rsidRPr="00F6389B" w:rsidRDefault="003E11A9" w:rsidP="003E11A9">
                            <w:pPr>
                              <w:rPr>
                                <w:rFonts w:ascii="Calibri" w:hAnsi="Calibri"/>
                                <w:color w:val="FFFFFF" w:themeColor="background1"/>
                              </w:rPr>
                            </w:pPr>
                            <w:r w:rsidRPr="00F6389B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www.facebook.com/rjcamn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rPr>
                  <w:rFonts w:ascii="Calibri" w:eastAsiaTheme="majorEastAsia" w:hAnsi="Calibri" w:cstheme="majorBidi"/>
                  <w:b/>
                  <w:caps/>
                  <w:sz w:val="32"/>
                </w:rPr>
                <w:alias w:val="Enter street address, city, st zip code:"/>
                <w:tag w:val="Enter street address, city, st zip code:"/>
                <w:id w:val="857003158"/>
                <w:placeholder>
                  <w:docPart w:val="593D4C977951412EA14673D6E1B95628"/>
                </w:placeholder>
                <w15:appearance w15:val="hidden"/>
                <w:text w:multiLine="1"/>
              </w:sdtPr>
              <w:sdtEndPr/>
              <w:sdtContent>
                <w:r w:rsidR="00306FE9" w:rsidRPr="00306FE9">
                  <w:rPr>
                    <w:rFonts w:ascii="Calibri" w:eastAsiaTheme="majorEastAsia" w:hAnsi="Calibri" w:cstheme="majorBidi"/>
                    <w:b/>
                    <w:caps/>
                    <w:sz w:val="32"/>
                  </w:rPr>
                  <w:t xml:space="preserve">RESTORATIVE JUSTICE COMMUNITY ACTION </w:t>
                </w:r>
                <w:r w:rsidR="00306FE9" w:rsidRPr="00306FE9">
                  <w:rPr>
                    <w:rFonts w:ascii="Calibri" w:eastAsiaTheme="majorEastAsia" w:hAnsi="Calibri" w:cstheme="majorBidi"/>
                    <w:b/>
                    <w:caps/>
                    <w:sz w:val="32"/>
                  </w:rPr>
                  <w:br/>
                </w:r>
                <w:r w:rsidR="00306FE9" w:rsidRPr="00306FE9">
                  <w:rPr>
                    <w:rFonts w:ascii="Calibri" w:eastAsiaTheme="majorEastAsia" w:hAnsi="Calibri" w:cstheme="majorBidi"/>
                    <w:b/>
                    <w:caps/>
                    <w:sz w:val="32"/>
                  </w:rPr>
                  <w:br/>
                </w:r>
                <w:r w:rsidR="00306FE9" w:rsidRPr="00306FE9">
                  <w:rPr>
                    <w:rFonts w:ascii="Calibri" w:eastAsiaTheme="majorEastAsia" w:hAnsi="Calibri" w:cstheme="majorBidi"/>
                    <w:b/>
                    <w:caps/>
                    <w:sz w:val="32"/>
                  </w:rPr>
                  <w:br/>
                </w:r>
                <w:r w:rsidR="00306FE9" w:rsidRPr="00306FE9">
                  <w:rPr>
                    <w:rFonts w:ascii="Calibri" w:eastAsiaTheme="majorEastAsia" w:hAnsi="Calibri" w:cstheme="majorBidi"/>
                    <w:b/>
                    <w:caps/>
                    <w:sz w:val="32"/>
                  </w:rPr>
                  <w:br/>
                </w:r>
                <w:r w:rsidR="00306FE9">
                  <w:rPr>
                    <w:rFonts w:ascii="Calibri" w:eastAsiaTheme="majorEastAsia" w:hAnsi="Calibri" w:cstheme="majorBidi"/>
                    <w:b/>
                    <w:caps/>
                    <w:sz w:val="32"/>
                  </w:rPr>
                  <w:br/>
                </w:r>
              </w:sdtContent>
            </w:sdt>
          </w:p>
          <w:p w14:paraId="393D5E88" w14:textId="38EFBA85" w:rsidR="005C61E4" w:rsidRPr="00AA4794" w:rsidRDefault="00CD4F80" w:rsidP="003E11A9">
            <w:pPr>
              <w:pStyle w:val="NoSpacing"/>
            </w:pPr>
            <w:r w:rsidRPr="00CD4F80">
              <w:rPr>
                <w:noProof/>
                <w:lang w:eastAsia="en-US"/>
              </w:rPr>
              <w:drawing>
                <wp:inline distT="0" distB="0" distL="0" distR="0" wp14:anchorId="6915D391" wp14:editId="2C71D017">
                  <wp:extent cx="2049370" cy="2047948"/>
                  <wp:effectExtent l="0" t="0" r="8255" b="0"/>
                  <wp:docPr id="13" name="Picture 13" descr="J:\Secondary\Fundraising\2017 Midtown Global Market\RJCA FUNDRAISER_INSTAGRAM-FACEBOOK 1080X1080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Secondary\Fundraising\2017 Midtown Global Market\RJCA FUNDRAISER_INSTAGRAM-FACEBOOK 1080X1080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757" cy="20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8AD388" w14:textId="312842C2" w:rsidR="005C61E4" w:rsidRDefault="00FE7C0C" w:rsidP="00AA4794">
      <w:pPr>
        <w:pStyle w:val="NoSpacing"/>
        <w:rPr>
          <w:sz w:val="22"/>
        </w:rPr>
      </w:pPr>
      <w:r w:rsidRPr="0034155E">
        <w:rPr>
          <w:noProof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88D14AE" wp14:editId="275F0DFC">
                <wp:simplePos x="0" y="0"/>
                <wp:positionH relativeFrom="margin">
                  <wp:posOffset>4591050</wp:posOffset>
                </wp:positionH>
                <wp:positionV relativeFrom="paragraph">
                  <wp:posOffset>-9201150</wp:posOffset>
                </wp:positionV>
                <wp:extent cx="2371725" cy="43910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439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1A54C" w14:textId="77777777" w:rsidR="00FE7C0C" w:rsidRDefault="00FE7C0C" w:rsidP="00FE7C0C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D14AE" id="Text Box 9" o:spid="_x0000_s1030" type="#_x0000_t202" style="position:absolute;margin-left:361.5pt;margin-top:-724.5pt;width:186.75pt;height:345.7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" filled="f" stroked="f" strokeweight=".5pt">
                <v:textbox>
                  <w:txbxContent>
                    <w:p w14:paraId="6F31A54C" w14:textId="77777777" w:rsidR="00FE7C0C" w:rsidRDefault="00FE7C0C" w:rsidP="00FE7C0C">
                      <w:pPr>
                        <w:pStyle w:val="Heading2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32DB8">
        <w:rPr>
          <w:sz w:val="22"/>
        </w:rPr>
        <w:t>*</w:t>
      </w:r>
      <w:r w:rsidR="0034155E" w:rsidRPr="0034155E">
        <w:rPr>
          <w:sz w:val="22"/>
        </w:rPr>
        <w:t xml:space="preserve">Not sponsored by </w:t>
      </w:r>
      <w:r w:rsidR="00932DB8">
        <w:rPr>
          <w:sz w:val="22"/>
        </w:rPr>
        <w:t>Golden Thyme Café or Lowry Café</w:t>
      </w:r>
    </w:p>
    <w:p w14:paraId="31AC8BE9" w14:textId="77777777" w:rsidR="00932DB8" w:rsidRPr="0034155E" w:rsidRDefault="00932DB8" w:rsidP="00AA4794">
      <w:pPr>
        <w:pStyle w:val="NoSpacing"/>
        <w:rPr>
          <w:sz w:val="22"/>
        </w:rPr>
      </w:pPr>
    </w:p>
    <w:sectPr w:rsidR="00932DB8" w:rsidRPr="0034155E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RJCA Conference Coordinator 1" w:date="2017-02-14T11:12:00Z" w:initials="RCC1">
    <w:p w14:paraId="53DDDC9F" w14:textId="77777777" w:rsidR="006924E9" w:rsidRDefault="006924E9">
      <w:pPr>
        <w:pStyle w:val="CommentText"/>
      </w:pPr>
      <w:r>
        <w:rPr>
          <w:rStyle w:val="CommentReference"/>
        </w:rPr>
        <w:annotationRef/>
      </w:r>
      <w:r>
        <w:t>Make sure you contact the spaces for the logos and pictures  you are using; *COPYRIGHT ISSUES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3DDDC9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B45A7C" w14:textId="77777777" w:rsidR="00CA1283" w:rsidRDefault="00CA1283" w:rsidP="005F5D5F">
      <w:pPr>
        <w:spacing w:after="0" w:line="240" w:lineRule="auto"/>
      </w:pPr>
      <w:r>
        <w:separator/>
      </w:r>
    </w:p>
  </w:endnote>
  <w:endnote w:type="continuationSeparator" w:id="0">
    <w:p w14:paraId="2CB5FBC6" w14:textId="77777777" w:rsidR="00CA1283" w:rsidRDefault="00CA1283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CDFA1A" w14:textId="77777777" w:rsidR="00CA1283" w:rsidRDefault="00CA1283" w:rsidP="005F5D5F">
      <w:pPr>
        <w:spacing w:after="0" w:line="240" w:lineRule="auto"/>
      </w:pPr>
      <w:r>
        <w:separator/>
      </w:r>
    </w:p>
  </w:footnote>
  <w:footnote w:type="continuationSeparator" w:id="0">
    <w:p w14:paraId="1C48D7EC" w14:textId="77777777" w:rsidR="00CA1283" w:rsidRDefault="00CA1283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JCA Conference Coordinator 1">
    <w15:presenceInfo w15:providerId="AD" w15:userId="S-1-5-21-3623124662-922355332-2819610972-118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1A9"/>
    <w:rsid w:val="000168C0"/>
    <w:rsid w:val="000427C6"/>
    <w:rsid w:val="0005712C"/>
    <w:rsid w:val="00076F31"/>
    <w:rsid w:val="000F3A38"/>
    <w:rsid w:val="00163EF1"/>
    <w:rsid w:val="00171CDD"/>
    <w:rsid w:val="00175521"/>
    <w:rsid w:val="00181FB9"/>
    <w:rsid w:val="00251739"/>
    <w:rsid w:val="00261A78"/>
    <w:rsid w:val="00306FE9"/>
    <w:rsid w:val="0034155E"/>
    <w:rsid w:val="00377F88"/>
    <w:rsid w:val="00381B80"/>
    <w:rsid w:val="003B3DBA"/>
    <w:rsid w:val="003B6A17"/>
    <w:rsid w:val="003E11A9"/>
    <w:rsid w:val="00411532"/>
    <w:rsid w:val="00424F9B"/>
    <w:rsid w:val="005222EE"/>
    <w:rsid w:val="00541BB3"/>
    <w:rsid w:val="00544732"/>
    <w:rsid w:val="00576FE5"/>
    <w:rsid w:val="005C61E4"/>
    <w:rsid w:val="005F5D5F"/>
    <w:rsid w:val="00665EA1"/>
    <w:rsid w:val="006703D1"/>
    <w:rsid w:val="006762B3"/>
    <w:rsid w:val="006762E5"/>
    <w:rsid w:val="006924E9"/>
    <w:rsid w:val="006E5B0F"/>
    <w:rsid w:val="00705C67"/>
    <w:rsid w:val="00742F9B"/>
    <w:rsid w:val="00751F9F"/>
    <w:rsid w:val="0079199F"/>
    <w:rsid w:val="007B5354"/>
    <w:rsid w:val="00837654"/>
    <w:rsid w:val="00880783"/>
    <w:rsid w:val="008A3F19"/>
    <w:rsid w:val="008B5772"/>
    <w:rsid w:val="008C031F"/>
    <w:rsid w:val="008C1756"/>
    <w:rsid w:val="008D17FF"/>
    <w:rsid w:val="008F6C52"/>
    <w:rsid w:val="00907B8D"/>
    <w:rsid w:val="009141C6"/>
    <w:rsid w:val="00932DB8"/>
    <w:rsid w:val="00952FCE"/>
    <w:rsid w:val="00957022"/>
    <w:rsid w:val="0095767D"/>
    <w:rsid w:val="00A03450"/>
    <w:rsid w:val="00A9609F"/>
    <w:rsid w:val="00A97C88"/>
    <w:rsid w:val="00AA4794"/>
    <w:rsid w:val="00AB3068"/>
    <w:rsid w:val="00AB58F4"/>
    <w:rsid w:val="00AF32DC"/>
    <w:rsid w:val="00B26ED0"/>
    <w:rsid w:val="00B43A64"/>
    <w:rsid w:val="00B46A60"/>
    <w:rsid w:val="00BC6ED1"/>
    <w:rsid w:val="00BD0FA2"/>
    <w:rsid w:val="00C57F20"/>
    <w:rsid w:val="00CA1283"/>
    <w:rsid w:val="00CD4F80"/>
    <w:rsid w:val="00CD6B68"/>
    <w:rsid w:val="00D051B7"/>
    <w:rsid w:val="00D16845"/>
    <w:rsid w:val="00D45505"/>
    <w:rsid w:val="00D56FBE"/>
    <w:rsid w:val="00D751DD"/>
    <w:rsid w:val="00E3564F"/>
    <w:rsid w:val="00E67DC4"/>
    <w:rsid w:val="00EA6C52"/>
    <w:rsid w:val="00EC1838"/>
    <w:rsid w:val="00F2548A"/>
    <w:rsid w:val="00F45453"/>
    <w:rsid w:val="00F6389B"/>
    <w:rsid w:val="00FA21D4"/>
    <w:rsid w:val="00FB2003"/>
    <w:rsid w:val="00FE7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4385C6FE"/>
  <w15:chartTrackingRefBased/>
  <w15:docId w15:val="{0668D2C8-0842-4297-99CA-AE00D2B09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customStyle="1" w:styleId="xbe">
    <w:name w:val="_xbe"/>
    <w:basedOn w:val="DefaultParagraphFont"/>
    <w:rsid w:val="00705C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JCA.Conference1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93D4C977951412EA14673D6E1B956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1CA84A-A769-44D2-BE98-26FBE0717B91}"/>
      </w:docPartPr>
      <w:docPartBody>
        <w:p w:rsidR="003653E7" w:rsidRDefault="00DC390D">
          <w:pPr>
            <w:pStyle w:val="593D4C977951412EA14673D6E1B95628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90D"/>
    <w:rsid w:val="003653E7"/>
    <w:rsid w:val="00C20DC4"/>
    <w:rsid w:val="00DC3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978BE6678884B58B803E558CB7DD4B7">
    <w:name w:val="F978BE6678884B58B803E558CB7DD4B7"/>
  </w:style>
  <w:style w:type="paragraph" w:customStyle="1" w:styleId="9A43E2DF04E148FE8A320A4DEE6A7FD1">
    <w:name w:val="9A43E2DF04E148FE8A320A4DEE6A7FD1"/>
  </w:style>
  <w:style w:type="paragraph" w:customStyle="1" w:styleId="9CF8611334BD413C86A1F84ACA2A4D3D">
    <w:name w:val="9CF8611334BD413C86A1F84ACA2A4D3D"/>
  </w:style>
  <w:style w:type="paragraph" w:customStyle="1" w:styleId="90CA6FCED4A74A5886443139444C3DF3">
    <w:name w:val="90CA6FCED4A74A5886443139444C3DF3"/>
  </w:style>
  <w:style w:type="paragraph" w:customStyle="1" w:styleId="8A664EE73D1E4486A7611DE86AE500E1">
    <w:name w:val="8A664EE73D1E4486A7611DE86AE500E1"/>
  </w:style>
  <w:style w:type="paragraph" w:customStyle="1" w:styleId="A20A65E9BCB54BDFA26A0BC0E41EC137">
    <w:name w:val="A20A65E9BCB54BDFA26A0BC0E41EC137"/>
  </w:style>
  <w:style w:type="paragraph" w:customStyle="1" w:styleId="995A238B78F94EBEB8366491CEDD953C">
    <w:name w:val="995A238B78F94EBEB8366491CEDD953C"/>
  </w:style>
  <w:style w:type="paragraph" w:customStyle="1" w:styleId="90567D3E6D904E0C85FB8B260FBF4C8B">
    <w:name w:val="90567D3E6D904E0C85FB8B260FBF4C8B"/>
  </w:style>
  <w:style w:type="paragraph" w:customStyle="1" w:styleId="CEF6025E72F94550A82798104574301D">
    <w:name w:val="CEF6025E72F94550A82798104574301D"/>
  </w:style>
  <w:style w:type="paragraph" w:customStyle="1" w:styleId="0D254CE90F1541D6A3CC7B548C814815">
    <w:name w:val="0D254CE90F1541D6A3CC7B548C814815"/>
  </w:style>
  <w:style w:type="paragraph" w:customStyle="1" w:styleId="5CE9C69658A644649A50383151B0BB16">
    <w:name w:val="5CE9C69658A644649A50383151B0BB16"/>
  </w:style>
  <w:style w:type="paragraph" w:customStyle="1" w:styleId="A51447FA9A944682BA182AAE562F90FE">
    <w:name w:val="A51447FA9A944682BA182AAE562F90FE"/>
  </w:style>
  <w:style w:type="paragraph" w:customStyle="1" w:styleId="1D6CA81ED5CC4FD4B56223C8FBB02F87">
    <w:name w:val="1D6CA81ED5CC4FD4B56223C8FBB02F87"/>
  </w:style>
  <w:style w:type="paragraph" w:customStyle="1" w:styleId="752A111ACD394FA88BAC9D973349E013">
    <w:name w:val="752A111ACD394FA88BAC9D973349E013"/>
  </w:style>
  <w:style w:type="paragraph" w:customStyle="1" w:styleId="593D4C977951412EA14673D6E1B95628">
    <w:name w:val="593D4C977951412EA14673D6E1B95628"/>
  </w:style>
  <w:style w:type="paragraph" w:customStyle="1" w:styleId="98543A152DD74D1FA4F5DE9BEF3DAE38">
    <w:name w:val="98543A152DD74D1FA4F5DE9BEF3DAE38"/>
  </w:style>
  <w:style w:type="paragraph" w:customStyle="1" w:styleId="20C28C6A8F7840EC8626DF87F63E4118">
    <w:name w:val="20C28C6A8F7840EC8626DF87F63E4118"/>
  </w:style>
  <w:style w:type="paragraph" w:customStyle="1" w:styleId="E6512C4395864001BBC374A4292A81AB">
    <w:name w:val="E6512C4395864001BBC374A4292A81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0027A6-9B46-4B53-AB02-1BF9935B6AA9}">
  <ds:schemaRefs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dcmitype/"/>
    <ds:schemaRef ds:uri="http://purl.org/dc/terms/"/>
    <ds:schemaRef ds:uri="40262f94-9f35-4ac3-9a90-690165a166b7"/>
    <ds:schemaRef ds:uri="a4f35948-e619-41b3-aa29-22878b09cfd2"/>
  </ds:schemaRefs>
</ds:datastoreItem>
</file>

<file path=customXml/itemProps2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FC9FCC6-1EC6-4012-988C-2CB177326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0</TotalTime>
  <Pages>2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RJCA Conference Coordinator 1</dc:creator>
  <cp:keywords/>
  <dc:description/>
  <cp:lastModifiedBy>RJCA Conference Coordinator 1</cp:lastModifiedBy>
  <cp:revision>2</cp:revision>
  <cp:lastPrinted>2017-01-17T18:29:00Z</cp:lastPrinted>
  <dcterms:created xsi:type="dcterms:W3CDTF">2017-05-19T19:59:00Z</dcterms:created>
  <dcterms:modified xsi:type="dcterms:W3CDTF">2017-05-19T19:59:00Z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